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81739" w14:textId="77777777" w:rsidR="00A813EC" w:rsidRDefault="00A813EC" w:rsidP="00A813EC"/>
    <w:p w14:paraId="4B0FA3E6" w14:textId="77777777" w:rsidR="0E6D5B99" w:rsidRPr="00FE1706" w:rsidRDefault="00CF6B25" w:rsidP="631D71E6">
      <w:pPr>
        <w:jc w:val="center"/>
        <w:rPr>
          <w:b/>
          <w:bCs/>
          <w:sz w:val="28"/>
          <w:szCs w:val="28"/>
        </w:rPr>
      </w:pPr>
      <w:r w:rsidRPr="00FE1706">
        <w:rPr>
          <w:b/>
          <w:bCs/>
          <w:sz w:val="28"/>
          <w:szCs w:val="28"/>
        </w:rPr>
        <w:t>Proposal For Services</w:t>
      </w:r>
    </w:p>
    <w:p w14:paraId="320F7F41" w14:textId="32BCDE0F" w:rsidR="0E6D5B99" w:rsidRPr="00FE1706" w:rsidRDefault="0E6D5B99" w:rsidP="5EB24918">
      <w:pPr>
        <w:jc w:val="center"/>
        <w:rPr>
          <w:b/>
          <w:bCs/>
          <w:sz w:val="28"/>
          <w:szCs w:val="28"/>
        </w:rPr>
      </w:pPr>
      <w:r w:rsidRPr="00FE1706">
        <w:rPr>
          <w:b/>
          <w:bCs/>
          <w:sz w:val="28"/>
          <w:szCs w:val="28"/>
        </w:rPr>
        <w:t xml:space="preserve">Due: </w:t>
      </w:r>
      <w:bookmarkStart w:id="0" w:name="_Hlk152241730"/>
      <w:r w:rsidR="00D70798" w:rsidRPr="00FE1706">
        <w:rPr>
          <w:b/>
          <w:bCs/>
          <w:sz w:val="28"/>
          <w:szCs w:val="28"/>
        </w:rPr>
        <w:t>11</w:t>
      </w:r>
      <w:r w:rsidR="009F7C01" w:rsidRPr="00FE1706">
        <w:rPr>
          <w:b/>
          <w:bCs/>
          <w:sz w:val="28"/>
          <w:szCs w:val="28"/>
        </w:rPr>
        <w:t>/</w:t>
      </w:r>
      <w:r w:rsidR="00D70798" w:rsidRPr="00FE1706">
        <w:rPr>
          <w:b/>
          <w:bCs/>
          <w:sz w:val="28"/>
          <w:szCs w:val="28"/>
        </w:rPr>
        <w:t>06</w:t>
      </w:r>
      <w:r w:rsidR="009F7C01" w:rsidRPr="00FE1706">
        <w:rPr>
          <w:b/>
          <w:bCs/>
          <w:sz w:val="28"/>
          <w:szCs w:val="28"/>
        </w:rPr>
        <w:t>/</w:t>
      </w:r>
      <w:r w:rsidR="00D70798" w:rsidRPr="00FE1706">
        <w:rPr>
          <w:b/>
          <w:bCs/>
          <w:sz w:val="28"/>
          <w:szCs w:val="28"/>
        </w:rPr>
        <w:t>2026</w:t>
      </w:r>
      <w:r w:rsidR="009F7C01" w:rsidRPr="00FE1706">
        <w:rPr>
          <w:b/>
          <w:bCs/>
          <w:sz w:val="28"/>
          <w:szCs w:val="28"/>
        </w:rPr>
        <w:t xml:space="preserve"> </w:t>
      </w:r>
      <w:r w:rsidR="00D70798" w:rsidRPr="00FE1706">
        <w:rPr>
          <w:b/>
          <w:bCs/>
          <w:sz w:val="28"/>
          <w:szCs w:val="28"/>
        </w:rPr>
        <w:t>–</w:t>
      </w:r>
      <w:r w:rsidR="009F7C01" w:rsidRPr="00FE1706">
        <w:rPr>
          <w:b/>
          <w:bCs/>
          <w:sz w:val="28"/>
          <w:szCs w:val="28"/>
        </w:rPr>
        <w:t xml:space="preserve"> </w:t>
      </w:r>
      <w:r w:rsidR="00D70798" w:rsidRPr="00FE1706">
        <w:rPr>
          <w:b/>
          <w:bCs/>
          <w:sz w:val="28"/>
          <w:szCs w:val="28"/>
        </w:rPr>
        <w:t xml:space="preserve">4:00 </w:t>
      </w:r>
      <w:r w:rsidR="009F7C01" w:rsidRPr="00FE1706">
        <w:rPr>
          <w:b/>
          <w:bCs/>
          <w:sz w:val="28"/>
          <w:szCs w:val="28"/>
        </w:rPr>
        <w:t>p.m.</w:t>
      </w:r>
    </w:p>
    <w:bookmarkEnd w:id="0"/>
    <w:p w14:paraId="1791AC25" w14:textId="77777777" w:rsidR="00A813EC" w:rsidRPr="00FE1706" w:rsidRDefault="00A813EC" w:rsidP="00CF6B25">
      <w:pPr>
        <w:jc w:val="center"/>
        <w:rPr>
          <w:sz w:val="28"/>
          <w:szCs w:val="28"/>
        </w:rPr>
      </w:pPr>
    </w:p>
    <w:p w14:paraId="4A85BE83" w14:textId="77777777" w:rsidR="00A813EC" w:rsidRPr="00FE1706" w:rsidRDefault="00A813EC" w:rsidP="00A813EC"/>
    <w:p w14:paraId="07EA94D7" w14:textId="7783155D" w:rsidR="00CF6B25" w:rsidRPr="00FE1706" w:rsidRDefault="00CF6B25" w:rsidP="00A813EC">
      <w:r w:rsidRPr="00FE1706">
        <w:t xml:space="preserve">The City of Berkeley </w:t>
      </w:r>
      <w:r w:rsidR="00D70798" w:rsidRPr="00FE1706">
        <w:rPr>
          <w:b/>
          <w:bCs/>
        </w:rPr>
        <w:t>Health, Housing, and Community Services</w:t>
      </w:r>
      <w:r w:rsidRPr="00FE1706">
        <w:t xml:space="preserve"> seeks competitive written proposals for </w:t>
      </w:r>
      <w:r w:rsidR="00D70798" w:rsidRPr="00FE1706">
        <w:rPr>
          <w:b/>
          <w:bCs/>
        </w:rPr>
        <w:t>Gardening and Sustainability Education Classes</w:t>
      </w:r>
      <w:r w:rsidRPr="00FE1706">
        <w:t>.</w:t>
      </w:r>
    </w:p>
    <w:p w14:paraId="4D5CA923" w14:textId="77777777" w:rsidR="00A813EC" w:rsidRPr="00FE1706" w:rsidRDefault="00A813EC" w:rsidP="00A813EC"/>
    <w:p w14:paraId="76D183EB" w14:textId="77777777" w:rsidR="00CF6B25" w:rsidRDefault="00CF6B25" w:rsidP="00A813EC">
      <w:r w:rsidRPr="00FE1706">
        <w:t>The work to be done includes:</w:t>
      </w:r>
    </w:p>
    <w:p w14:paraId="23B8087F" w14:textId="77777777" w:rsidR="00FE1706" w:rsidRPr="00FE1706" w:rsidRDefault="00FE1706" w:rsidP="00A813EC"/>
    <w:p w14:paraId="617AB387" w14:textId="77777777" w:rsidR="00FE1706" w:rsidRPr="00FE1706" w:rsidRDefault="00FE1706" w:rsidP="00FE1706">
      <w:pPr>
        <w:rPr>
          <w:b/>
          <w:bCs/>
        </w:rPr>
      </w:pPr>
      <w:r w:rsidRPr="00FE1706">
        <w:rPr>
          <w:b/>
          <w:bCs/>
        </w:rPr>
        <w:t xml:space="preserve">The selected vendor shall provide gardening education, hands-on garden workdays, garden maintenance, and related educational resources at the West Berkeley Family Wellness Center. Services </w:t>
      </w:r>
      <w:proofErr w:type="gramStart"/>
      <w:r w:rsidRPr="00FE1706">
        <w:rPr>
          <w:b/>
          <w:bCs/>
        </w:rPr>
        <w:t>shall</w:t>
      </w:r>
      <w:proofErr w:type="gramEnd"/>
      <w:r w:rsidRPr="00FE1706">
        <w:rPr>
          <w:b/>
          <w:bCs/>
        </w:rPr>
        <w:t xml:space="preserve"> promote community engagement, environmental stewardship, food literacy, and sustainable edible gardening.</w:t>
      </w:r>
    </w:p>
    <w:p w14:paraId="34308D3F" w14:textId="77777777" w:rsidR="00FE1706" w:rsidRPr="00FE1706" w:rsidRDefault="00FE1706" w:rsidP="00FE1706">
      <w:pPr>
        <w:rPr>
          <w:b/>
          <w:bCs/>
        </w:rPr>
      </w:pPr>
    </w:p>
    <w:p w14:paraId="3B46362F" w14:textId="77777777" w:rsidR="00FE1706" w:rsidRPr="00FE1706" w:rsidRDefault="00FE1706" w:rsidP="00FE1706">
      <w:pPr>
        <w:rPr>
          <w:b/>
          <w:bCs/>
        </w:rPr>
      </w:pPr>
      <w:r w:rsidRPr="00FE1706">
        <w:rPr>
          <w:b/>
          <w:bCs/>
        </w:rPr>
        <w:t>Minimum services and deliverables:</w:t>
      </w:r>
    </w:p>
    <w:p w14:paraId="0F997162" w14:textId="0CE4CEEF" w:rsidR="00FE1706" w:rsidRPr="00DF18AA" w:rsidRDefault="00FE1706" w:rsidP="00DF18AA">
      <w:pPr>
        <w:pStyle w:val="ListParagraph"/>
        <w:numPr>
          <w:ilvl w:val="0"/>
          <w:numId w:val="2"/>
        </w:numPr>
        <w:rPr>
          <w:b/>
          <w:bCs/>
        </w:rPr>
      </w:pPr>
      <w:r w:rsidRPr="00DF18AA">
        <w:rPr>
          <w:b/>
          <w:bCs/>
        </w:rPr>
        <w:t>Conduct at least 24 hands-on garden workdays during the 12-month contract term, approximately two hours each.</w:t>
      </w:r>
    </w:p>
    <w:p w14:paraId="5D3C4E2F" w14:textId="07184ADF" w:rsidR="00FE1706" w:rsidRPr="00DF18AA" w:rsidRDefault="00FE1706" w:rsidP="00DF18AA">
      <w:pPr>
        <w:pStyle w:val="ListParagraph"/>
        <w:numPr>
          <w:ilvl w:val="0"/>
          <w:numId w:val="2"/>
        </w:numPr>
        <w:rPr>
          <w:b/>
          <w:bCs/>
        </w:rPr>
      </w:pPr>
      <w:r w:rsidRPr="00DF18AA">
        <w:rPr>
          <w:b/>
          <w:bCs/>
        </w:rPr>
        <w:t xml:space="preserve">Conduct at least 24 dedicated garden maintenance sessions on weekdays, coordinated with the </w:t>
      </w:r>
      <w:proofErr w:type="gramStart"/>
      <w:r w:rsidRPr="00DF18AA">
        <w:rPr>
          <w:b/>
          <w:bCs/>
        </w:rPr>
        <w:t>City</w:t>
      </w:r>
      <w:proofErr w:type="gramEnd"/>
      <w:r w:rsidRPr="00DF18AA">
        <w:rPr>
          <w:b/>
          <w:bCs/>
        </w:rPr>
        <w:t>.</w:t>
      </w:r>
    </w:p>
    <w:p w14:paraId="316EDE8D" w14:textId="77777777" w:rsidR="00616AB7" w:rsidRDefault="00FE1706" w:rsidP="00DF18AA">
      <w:pPr>
        <w:pStyle w:val="ListParagraph"/>
        <w:numPr>
          <w:ilvl w:val="0"/>
          <w:numId w:val="2"/>
        </w:numPr>
        <w:rPr>
          <w:b/>
          <w:bCs/>
        </w:rPr>
      </w:pPr>
      <w:r w:rsidRPr="00DF18AA">
        <w:rPr>
          <w:b/>
          <w:bCs/>
        </w:rPr>
        <w:t>Establish and maintain a free on-site seed library</w:t>
      </w:r>
    </w:p>
    <w:p w14:paraId="6D904AB8" w14:textId="055C9920" w:rsidR="00FE1706" w:rsidRPr="00DF18AA" w:rsidRDefault="00616AB7" w:rsidP="00DF18AA">
      <w:pPr>
        <w:pStyle w:val="ListParagraph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D</w:t>
      </w:r>
      <w:r w:rsidR="00FE1706" w:rsidRPr="00DF18AA">
        <w:rPr>
          <w:b/>
          <w:bCs/>
        </w:rPr>
        <w:t>evelop and install garden signage and educational materials.</w:t>
      </w:r>
    </w:p>
    <w:p w14:paraId="538F7964" w14:textId="3CFF781A" w:rsidR="00FE1706" w:rsidRPr="00DF18AA" w:rsidRDefault="00FE1706" w:rsidP="00DF18AA">
      <w:pPr>
        <w:pStyle w:val="ListParagraph"/>
        <w:numPr>
          <w:ilvl w:val="0"/>
          <w:numId w:val="2"/>
        </w:numPr>
        <w:rPr>
          <w:b/>
          <w:bCs/>
        </w:rPr>
      </w:pPr>
      <w:r w:rsidRPr="00DF18AA">
        <w:rPr>
          <w:b/>
          <w:bCs/>
        </w:rPr>
        <w:t xml:space="preserve">Plan, install, and adjust an irrigation system as needed, coordinating with the </w:t>
      </w:r>
      <w:proofErr w:type="gramStart"/>
      <w:r w:rsidRPr="00DF18AA">
        <w:rPr>
          <w:b/>
          <w:bCs/>
        </w:rPr>
        <w:t>City</w:t>
      </w:r>
      <w:proofErr w:type="gramEnd"/>
      <w:r w:rsidRPr="00DF18AA">
        <w:rPr>
          <w:b/>
          <w:bCs/>
        </w:rPr>
        <w:t xml:space="preserve"> before installation.</w:t>
      </w:r>
    </w:p>
    <w:p w14:paraId="7980B347" w14:textId="77777777" w:rsidR="00DF18AA" w:rsidRPr="00DF18AA" w:rsidRDefault="00FE1706" w:rsidP="00DF18AA">
      <w:pPr>
        <w:pStyle w:val="ListParagraph"/>
        <w:numPr>
          <w:ilvl w:val="0"/>
          <w:numId w:val="2"/>
        </w:numPr>
        <w:rPr>
          <w:b/>
          <w:bCs/>
        </w:rPr>
      </w:pPr>
      <w:r w:rsidRPr="00DF18AA">
        <w:rPr>
          <w:b/>
          <w:bCs/>
        </w:rPr>
        <w:t xml:space="preserve">Provide the labor, tools, instructional materials, and supplies necessary to complete the work. </w:t>
      </w:r>
    </w:p>
    <w:p w14:paraId="6C234AE6" w14:textId="77777777" w:rsidR="00DF18AA" w:rsidRDefault="00DF18AA" w:rsidP="00FE1706">
      <w:pPr>
        <w:rPr>
          <w:b/>
          <w:bCs/>
        </w:rPr>
      </w:pPr>
    </w:p>
    <w:p w14:paraId="4230D79B" w14:textId="00DED295" w:rsidR="00FE1706" w:rsidRDefault="00FE1706" w:rsidP="00FE1706">
      <w:pPr>
        <w:rPr>
          <w:b/>
          <w:bCs/>
        </w:rPr>
      </w:pPr>
      <w:r w:rsidRPr="00FE1706">
        <w:rPr>
          <w:b/>
          <w:bCs/>
        </w:rPr>
        <w:t>Total cost</w:t>
      </w:r>
      <w:r w:rsidR="00DF18AA">
        <w:rPr>
          <w:b/>
          <w:bCs/>
        </w:rPr>
        <w:t xml:space="preserve"> of the project</w:t>
      </w:r>
      <w:r w:rsidRPr="00FE1706">
        <w:rPr>
          <w:b/>
          <w:bCs/>
        </w:rPr>
        <w:t xml:space="preserve"> shall not exceed $50,000.</w:t>
      </w:r>
    </w:p>
    <w:p w14:paraId="101147FC" w14:textId="77777777" w:rsidR="00DF18AA" w:rsidRPr="00FE1706" w:rsidRDefault="00DF18AA" w:rsidP="00FE1706">
      <w:pPr>
        <w:rPr>
          <w:b/>
          <w:bCs/>
        </w:rPr>
      </w:pPr>
    </w:p>
    <w:p w14:paraId="66CC2CD3" w14:textId="77777777" w:rsidR="00FE1706" w:rsidRPr="00FE1706" w:rsidRDefault="00FE1706" w:rsidP="00FE1706">
      <w:pPr>
        <w:rPr>
          <w:b/>
          <w:bCs/>
        </w:rPr>
      </w:pPr>
      <w:r w:rsidRPr="00FE1706">
        <w:rPr>
          <w:b/>
          <w:bCs/>
        </w:rPr>
        <w:t>Business need and timing:</w:t>
      </w:r>
    </w:p>
    <w:p w14:paraId="41E07A7C" w14:textId="03652800" w:rsidR="00FE1706" w:rsidRDefault="00FE1706" w:rsidP="00FE1706">
      <w:pPr>
        <w:rPr>
          <w:b/>
          <w:bCs/>
        </w:rPr>
      </w:pPr>
      <w:r w:rsidRPr="00FE1706">
        <w:rPr>
          <w:b/>
          <w:bCs/>
        </w:rPr>
        <w:t>The services will support a public garden-</w:t>
      </w:r>
      <w:r w:rsidR="00DF18AA">
        <w:rPr>
          <w:b/>
          <w:bCs/>
        </w:rPr>
        <w:t xml:space="preserve"> and sustainability-</w:t>
      </w:r>
      <w:r w:rsidRPr="00FE1706">
        <w:rPr>
          <w:b/>
          <w:bCs/>
        </w:rPr>
        <w:t xml:space="preserve">based education program at the West Berkeley Family Wellness Center. The </w:t>
      </w:r>
      <w:proofErr w:type="gramStart"/>
      <w:r w:rsidRPr="00FE1706">
        <w:rPr>
          <w:b/>
          <w:bCs/>
        </w:rPr>
        <w:t>City</w:t>
      </w:r>
      <w:proofErr w:type="gramEnd"/>
      <w:r w:rsidRPr="00FE1706">
        <w:rPr>
          <w:b/>
          <w:bCs/>
        </w:rPr>
        <w:t xml:space="preserve"> is seeking specialized gardening instruction and maintenance support to provide structured community programming and sustain the garden. Services are required over a 12-month contract term, beginning on </w:t>
      </w:r>
      <w:r w:rsidR="00026D2C">
        <w:rPr>
          <w:b/>
          <w:bCs/>
        </w:rPr>
        <w:t>July 1, 2027</w:t>
      </w:r>
      <w:r w:rsidRPr="00FE1706">
        <w:rPr>
          <w:b/>
          <w:bCs/>
        </w:rPr>
        <w:t>.</w:t>
      </w:r>
    </w:p>
    <w:p w14:paraId="5B4D2600" w14:textId="77777777" w:rsidR="00DF18AA" w:rsidRPr="00FE1706" w:rsidRDefault="00DF18AA" w:rsidP="00FE1706">
      <w:pPr>
        <w:rPr>
          <w:b/>
          <w:bCs/>
        </w:rPr>
      </w:pPr>
    </w:p>
    <w:p w14:paraId="5BC7CD19" w14:textId="77777777" w:rsidR="00FE1706" w:rsidRPr="00FE1706" w:rsidRDefault="00FE1706" w:rsidP="00FE1706">
      <w:pPr>
        <w:rPr>
          <w:b/>
          <w:bCs/>
        </w:rPr>
      </w:pPr>
      <w:r w:rsidRPr="00FE1706">
        <w:rPr>
          <w:b/>
          <w:bCs/>
        </w:rPr>
        <w:t>Proposal requirements:</w:t>
      </w:r>
    </w:p>
    <w:p w14:paraId="4D94BAF3" w14:textId="3DA809D4" w:rsidR="00224FCA" w:rsidRDefault="00FE1706" w:rsidP="00FE1706">
      <w:pPr>
        <w:rPr>
          <w:b/>
          <w:bCs/>
        </w:rPr>
      </w:pPr>
      <w:r w:rsidRPr="00FE1706">
        <w:rPr>
          <w:b/>
          <w:bCs/>
        </w:rPr>
        <w:t>Vendors shall submit a signed, firm, lump-sum proposal with itemized pricing for labor, programming, maintenance, supplies</w:t>
      </w:r>
      <w:r w:rsidR="005C5772">
        <w:rPr>
          <w:b/>
          <w:bCs/>
        </w:rPr>
        <w:t xml:space="preserve">, </w:t>
      </w:r>
      <w:r w:rsidRPr="00FE1706">
        <w:rPr>
          <w:b/>
          <w:bCs/>
        </w:rPr>
        <w:t xml:space="preserve">and other anticipated costs. </w:t>
      </w:r>
    </w:p>
    <w:p w14:paraId="47A8BFC5" w14:textId="77777777" w:rsidR="00224FCA" w:rsidRDefault="00224FCA" w:rsidP="00FE1706">
      <w:pPr>
        <w:rPr>
          <w:b/>
          <w:bCs/>
        </w:rPr>
      </w:pPr>
    </w:p>
    <w:p w14:paraId="1B14210F" w14:textId="3F6E9B7A" w:rsidR="00FE1706" w:rsidRPr="00FE1706" w:rsidRDefault="00FE1706" w:rsidP="00FE1706">
      <w:pPr>
        <w:rPr>
          <w:b/>
          <w:bCs/>
        </w:rPr>
      </w:pPr>
      <w:r w:rsidRPr="00FE1706">
        <w:rPr>
          <w:b/>
          <w:bCs/>
        </w:rPr>
        <w:lastRenderedPageBreak/>
        <w:t xml:space="preserve">Proposals should describe relevant experience, proposed approach, and schedule. Attachments may be included. </w:t>
      </w:r>
    </w:p>
    <w:p w14:paraId="43964F9C" w14:textId="77777777" w:rsidR="00CF6B25" w:rsidRPr="00FE1706" w:rsidRDefault="00CF6B25" w:rsidP="00A813EC"/>
    <w:p w14:paraId="7878F96C" w14:textId="77777777" w:rsidR="00CF6B25" w:rsidRPr="00FE1706" w:rsidRDefault="00CF6B25" w:rsidP="211BAEF5">
      <w:pPr>
        <w:rPr>
          <w:b/>
          <w:bCs/>
        </w:rPr>
      </w:pPr>
      <w:r w:rsidRPr="00F42CB1">
        <w:rPr>
          <w:b/>
          <w:bCs/>
          <w:highlight w:val="yellow"/>
        </w:rPr>
        <w:t>DATE SENT</w:t>
      </w:r>
      <w:r w:rsidR="69058EA2" w:rsidRPr="00F42CB1">
        <w:rPr>
          <w:b/>
          <w:bCs/>
          <w:highlight w:val="yellow"/>
        </w:rPr>
        <w:t xml:space="preserve"> TO VENDORS</w:t>
      </w:r>
    </w:p>
    <w:p w14:paraId="68AA1935" w14:textId="77777777" w:rsidR="00CF6B25" w:rsidRPr="00FE1706" w:rsidRDefault="00CF6B25" w:rsidP="00A813EC"/>
    <w:p w14:paraId="6095E99B" w14:textId="77777777" w:rsidR="00CF6B25" w:rsidRPr="00FE1706" w:rsidRDefault="5A149779" w:rsidP="00A813EC">
      <w:r w:rsidRPr="00FE1706">
        <w:t>Instructions to vendors:</w:t>
      </w:r>
    </w:p>
    <w:p w14:paraId="30C9BFD5" w14:textId="1723A1D1" w:rsidR="00CF6B25" w:rsidRPr="00FE1706" w:rsidRDefault="5A149779" w:rsidP="00A813EC">
      <w:r w:rsidRPr="00FE1706">
        <w:t>On company letterhead</w:t>
      </w:r>
      <w:r w:rsidR="005C6EA9" w:rsidRPr="00FE1706">
        <w:t xml:space="preserve"> (if applicable)</w:t>
      </w:r>
      <w:r w:rsidRPr="00FE1706">
        <w:t>, s</w:t>
      </w:r>
      <w:r w:rsidR="00CF6B25" w:rsidRPr="00FE1706">
        <w:t>ubmit a</w:t>
      </w:r>
      <w:r w:rsidR="00332DAF" w:rsidRPr="00FE1706">
        <w:t xml:space="preserve"> signed, </w:t>
      </w:r>
      <w:r w:rsidR="00CF6B25" w:rsidRPr="00FE1706">
        <w:t>firm</w:t>
      </w:r>
      <w:r w:rsidR="00332DAF" w:rsidRPr="00FE1706">
        <w:t>,</w:t>
      </w:r>
      <w:r w:rsidR="00CF6B25" w:rsidRPr="00FE1706">
        <w:t xml:space="preserve"> lump sum proposal to accomplish the project</w:t>
      </w:r>
      <w:r w:rsidR="00332DAF" w:rsidRPr="00FE1706">
        <w:t xml:space="preserve"> </w:t>
      </w:r>
      <w:r w:rsidR="1311EA1C" w:rsidRPr="00FE1706">
        <w:t>described in the quote</w:t>
      </w:r>
      <w:r w:rsidR="00D70798" w:rsidRPr="00FE1706">
        <w:t>.</w:t>
      </w:r>
      <w:r w:rsidR="00CF6B25" w:rsidRPr="00FE1706">
        <w:t xml:space="preserve"> </w:t>
      </w:r>
    </w:p>
    <w:p w14:paraId="46D125D2" w14:textId="77777777" w:rsidR="00CF6B25" w:rsidRPr="00FE1706" w:rsidRDefault="00CF6B25" w:rsidP="00A813EC"/>
    <w:p w14:paraId="60A4C227" w14:textId="1C9FEA0D" w:rsidR="00CF6B25" w:rsidRPr="00FE1706" w:rsidRDefault="00CF6B25" w:rsidP="211BAEF5">
      <w:r w:rsidRPr="00FE1706">
        <w:t xml:space="preserve">For questions related to the project contact </w:t>
      </w:r>
      <w:r w:rsidR="00431913">
        <w:t>Rachel Gonzalez at ragonzalez@berkeleyca.gov</w:t>
      </w:r>
    </w:p>
    <w:p w14:paraId="2BB93C58" w14:textId="77777777" w:rsidR="00CF6B25" w:rsidRPr="00FE1706" w:rsidRDefault="00CF6B25" w:rsidP="00A813EC"/>
    <w:p w14:paraId="7C4CBE34" w14:textId="681ABECA" w:rsidR="00CF6B25" w:rsidRPr="00FE1706" w:rsidRDefault="00CF6B25" w:rsidP="2A48C6EF">
      <w:r w:rsidRPr="00FE1706">
        <w:t xml:space="preserve">Proposals are due </w:t>
      </w:r>
      <w:r w:rsidR="00D70798" w:rsidRPr="00FE1706">
        <w:rPr>
          <w:b/>
          <w:bCs/>
        </w:rPr>
        <w:t>11</w:t>
      </w:r>
      <w:r w:rsidR="009F7C01" w:rsidRPr="00FE1706">
        <w:rPr>
          <w:b/>
          <w:bCs/>
        </w:rPr>
        <w:t>/</w:t>
      </w:r>
      <w:r w:rsidR="00D70798" w:rsidRPr="00FE1706">
        <w:rPr>
          <w:b/>
          <w:bCs/>
        </w:rPr>
        <w:t>06/2026</w:t>
      </w:r>
      <w:r w:rsidR="009F7C01" w:rsidRPr="00FE1706">
        <w:rPr>
          <w:b/>
          <w:bCs/>
        </w:rPr>
        <w:t xml:space="preserve"> - </w:t>
      </w:r>
      <w:r w:rsidR="00D70798" w:rsidRPr="00FE1706">
        <w:rPr>
          <w:b/>
          <w:bCs/>
        </w:rPr>
        <w:t>4</w:t>
      </w:r>
      <w:r w:rsidR="009F7C01" w:rsidRPr="00FE1706">
        <w:rPr>
          <w:b/>
          <w:bCs/>
        </w:rPr>
        <w:t>:</w:t>
      </w:r>
      <w:r w:rsidR="00D70798" w:rsidRPr="00FE1706">
        <w:rPr>
          <w:b/>
          <w:bCs/>
        </w:rPr>
        <w:t>00</w:t>
      </w:r>
      <w:r w:rsidR="009F7C01" w:rsidRPr="00FE1706">
        <w:rPr>
          <w:b/>
          <w:bCs/>
        </w:rPr>
        <w:t xml:space="preserve"> p.m.</w:t>
      </w:r>
      <w:r w:rsidRPr="00FE1706">
        <w:t xml:space="preserve"> via email to </w:t>
      </w:r>
      <w:r w:rsidRPr="004F5DB7">
        <w:t>P</w:t>
      </w:r>
      <w:r w:rsidR="00D70798" w:rsidRPr="004F5DB7">
        <w:t>HAdmin</w:t>
      </w:r>
      <w:r w:rsidRPr="00FE1706">
        <w:t xml:space="preserve">@berkeleyca.gov </w:t>
      </w:r>
      <w:r w:rsidR="618FC6F9" w:rsidRPr="00FE1706">
        <w:rPr>
          <w:b/>
          <w:bCs/>
          <w:color w:val="000000" w:themeColor="text1"/>
        </w:rPr>
        <w:t>cc:</w:t>
      </w:r>
      <w:r w:rsidR="618FC6F9" w:rsidRPr="00FE1706">
        <w:rPr>
          <w:color w:val="000000" w:themeColor="text1"/>
        </w:rPr>
        <w:t xml:space="preserve"> </w:t>
      </w:r>
      <w:hyperlink r:id="rId11">
        <w:r w:rsidR="618FC6F9" w:rsidRPr="00FE1706">
          <w:rPr>
            <w:rStyle w:val="Hyperlink"/>
          </w:rPr>
          <w:t>purchasing@berkeleyca.gov</w:t>
        </w:r>
      </w:hyperlink>
    </w:p>
    <w:p w14:paraId="2729C09C" w14:textId="77777777" w:rsidR="00CF6B25" w:rsidRPr="00FE1706" w:rsidRDefault="00CF6B25" w:rsidP="00A813EC"/>
    <w:p w14:paraId="07CEF3EC" w14:textId="77777777" w:rsidR="001C14CE" w:rsidRPr="00FE1706" w:rsidRDefault="001C14CE" w:rsidP="00A813EC"/>
    <w:p w14:paraId="297050A5" w14:textId="77777777" w:rsidR="001C14CE" w:rsidRPr="00FE1706" w:rsidRDefault="001C14CE">
      <w:pPr>
        <w:spacing w:after="160" w:line="259" w:lineRule="auto"/>
      </w:pPr>
      <w:r w:rsidRPr="00FE1706">
        <w:br w:type="page"/>
      </w:r>
    </w:p>
    <w:p w14:paraId="54D28E5A" w14:textId="77777777" w:rsidR="00CF6B25" w:rsidRPr="00FE1706" w:rsidRDefault="00CF6B25" w:rsidP="00A813EC"/>
    <w:p w14:paraId="2CABE651" w14:textId="77777777" w:rsidR="001C14CE" w:rsidRPr="00FE1706" w:rsidRDefault="001C14CE" w:rsidP="00A813EC"/>
    <w:p w14:paraId="59AF802D" w14:textId="77777777" w:rsidR="001C14CE" w:rsidRPr="00FE1706" w:rsidRDefault="6B4ADCBB" w:rsidP="001C14CE">
      <w:r w:rsidRPr="00FE1706">
        <w:t>City t</w:t>
      </w:r>
      <w:r w:rsidR="001C14CE" w:rsidRPr="00FE1706">
        <w:t>erms</w:t>
      </w:r>
      <w:proofErr w:type="gramStart"/>
      <w:r w:rsidR="001C14CE" w:rsidRPr="00FE1706">
        <w:t xml:space="preserve">: </w:t>
      </w:r>
      <w:r w:rsidR="001C14CE" w:rsidRPr="00FE1706">
        <w:tab/>
        <w:t>Net</w:t>
      </w:r>
      <w:proofErr w:type="gramEnd"/>
      <w:r w:rsidR="001C14CE" w:rsidRPr="00FE1706">
        <w:t xml:space="preserve"> 30</w:t>
      </w:r>
    </w:p>
    <w:p w14:paraId="3CD51484" w14:textId="77777777" w:rsidR="001C14CE" w:rsidRPr="00FE1706" w:rsidRDefault="001C14CE" w:rsidP="001C14CE"/>
    <w:p w14:paraId="5580E172" w14:textId="77777777" w:rsidR="001C14CE" w:rsidRPr="00FE1706" w:rsidRDefault="001C14CE" w:rsidP="001C14CE">
      <w:r w:rsidRPr="00FE1706">
        <w:t xml:space="preserve">Do you offer an early payment discount? If </w:t>
      </w:r>
      <w:proofErr w:type="gramStart"/>
      <w:r w:rsidRPr="00FE1706">
        <w:t>yes, _</w:t>
      </w:r>
      <w:proofErr w:type="gramEnd"/>
      <w:r w:rsidRPr="00FE1706">
        <w:t>________</w:t>
      </w:r>
    </w:p>
    <w:p w14:paraId="4C55B5EB" w14:textId="77777777" w:rsidR="00137406" w:rsidRPr="00FE1706" w:rsidRDefault="00137406" w:rsidP="001C14CE"/>
    <w:p w14:paraId="0F30DA9B" w14:textId="77777777" w:rsidR="001C14CE" w:rsidRPr="00FE1706" w:rsidRDefault="001C14CE" w:rsidP="001C14CE">
      <w:r w:rsidRPr="00FE1706">
        <w:t>Do you offer a discount for early payment using a credit card? If yes ______________%</w:t>
      </w:r>
    </w:p>
    <w:p w14:paraId="603F24CE" w14:textId="77777777" w:rsidR="00137406" w:rsidRPr="00FE1706" w:rsidRDefault="00137406" w:rsidP="001C14CE"/>
    <w:p w14:paraId="7173CB06" w14:textId="77777777" w:rsidR="001C14CE" w:rsidRPr="00FE1706" w:rsidRDefault="001C14CE" w:rsidP="001C14CE">
      <w:r w:rsidRPr="00FE1706">
        <w:t>Is your firm based in Berkeley?</w:t>
      </w:r>
      <w:r w:rsidRPr="00FE1706">
        <w:tab/>
        <w:t>________</w:t>
      </w:r>
    </w:p>
    <w:p w14:paraId="02409D5E" w14:textId="77777777" w:rsidR="001C14CE" w:rsidRPr="00FE1706" w:rsidRDefault="001C14CE" w:rsidP="001C14CE">
      <w:r w:rsidRPr="00FE1706">
        <w:t>Is your firm an MBE?</w:t>
      </w:r>
      <w:r w:rsidRPr="00FE1706">
        <w:tab/>
      </w:r>
      <w:r w:rsidRPr="00FE1706">
        <w:tab/>
      </w:r>
      <w:r w:rsidRPr="00FE1706">
        <w:tab/>
        <w:t>________</w:t>
      </w:r>
    </w:p>
    <w:p w14:paraId="03E1E01E" w14:textId="77777777" w:rsidR="001C14CE" w:rsidRPr="00FE1706" w:rsidRDefault="001C14CE" w:rsidP="001C14CE">
      <w:r w:rsidRPr="00FE1706">
        <w:t>Is your firm a WBE?</w:t>
      </w:r>
      <w:r w:rsidRPr="00FE1706">
        <w:tab/>
      </w:r>
      <w:r w:rsidRPr="00FE1706">
        <w:tab/>
      </w:r>
      <w:r w:rsidRPr="00FE1706">
        <w:tab/>
        <w:t>________</w:t>
      </w:r>
    </w:p>
    <w:p w14:paraId="0B5F7E86" w14:textId="77777777" w:rsidR="001C14CE" w:rsidRPr="00FE1706" w:rsidRDefault="001C14CE" w:rsidP="001C14CE"/>
    <w:p w14:paraId="698597CF" w14:textId="77777777" w:rsidR="7E55BA17" w:rsidRPr="00FE1706" w:rsidRDefault="7E55BA17" w:rsidP="07DB16F9">
      <w:pPr>
        <w:rPr>
          <w:color w:val="000000" w:themeColor="text1"/>
        </w:rPr>
      </w:pPr>
    </w:p>
    <w:p w14:paraId="451DD989" w14:textId="77777777" w:rsidR="7E55BA17" w:rsidRDefault="5DA71BF9" w:rsidP="07DB16F9">
      <w:r w:rsidRPr="00FE1706">
        <w:rPr>
          <w:color w:val="000000" w:themeColor="text1"/>
        </w:rPr>
        <w:t>See the City’s Purchase Order Terms and Conditions</w:t>
      </w:r>
    </w:p>
    <w:p w14:paraId="252F40F3" w14:textId="77777777" w:rsidR="7E55BA17" w:rsidRDefault="7E55BA17" w:rsidP="07DB16F9"/>
    <w:sectPr w:rsidR="7E55BA17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85064" w14:textId="77777777" w:rsidR="003A2A34" w:rsidRDefault="003A2A34" w:rsidP="00A813EC">
      <w:r>
        <w:separator/>
      </w:r>
    </w:p>
  </w:endnote>
  <w:endnote w:type="continuationSeparator" w:id="0">
    <w:p w14:paraId="502E7A29" w14:textId="77777777" w:rsidR="003A2A34" w:rsidRDefault="003A2A34" w:rsidP="00A81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0605A" w14:textId="77777777" w:rsidR="00513F3A" w:rsidRPr="00513F3A" w:rsidRDefault="00513F3A" w:rsidP="00513F3A">
    <w:pPr>
      <w:pStyle w:val="Footer"/>
      <w:jc w:val="center"/>
      <w:rPr>
        <w:sz w:val="18"/>
        <w:szCs w:val="18"/>
      </w:rPr>
    </w:pPr>
    <w:r w:rsidRPr="00513F3A">
      <w:rPr>
        <w:sz w:val="18"/>
        <w:szCs w:val="18"/>
      </w:rPr>
      <w:t>City of Berkeley, Finance Department, General Services Division</w:t>
    </w:r>
  </w:p>
  <w:p w14:paraId="563D18C9" w14:textId="77777777" w:rsidR="00513F3A" w:rsidRDefault="00513F3A" w:rsidP="00513F3A">
    <w:pPr>
      <w:pStyle w:val="Footer"/>
      <w:jc w:val="center"/>
      <w:rPr>
        <w:sz w:val="18"/>
        <w:szCs w:val="18"/>
      </w:rPr>
    </w:pPr>
    <w:r w:rsidRPr="00513F3A">
      <w:rPr>
        <w:sz w:val="18"/>
        <w:szCs w:val="18"/>
      </w:rPr>
      <w:t>2180 Milvia Street, 3</w:t>
    </w:r>
    <w:r w:rsidRPr="00513F3A">
      <w:rPr>
        <w:sz w:val="18"/>
        <w:szCs w:val="18"/>
        <w:vertAlign w:val="superscript"/>
      </w:rPr>
      <w:t>rd</w:t>
    </w:r>
    <w:r w:rsidRPr="00513F3A">
      <w:rPr>
        <w:sz w:val="18"/>
        <w:szCs w:val="18"/>
      </w:rPr>
      <w:t xml:space="preserve"> Floor</w:t>
    </w:r>
  </w:p>
  <w:p w14:paraId="00ECCACA" w14:textId="77777777" w:rsidR="00513F3A" w:rsidRPr="00513F3A" w:rsidRDefault="00513F3A" w:rsidP="00513F3A">
    <w:pPr>
      <w:pStyle w:val="Footer"/>
      <w:jc w:val="center"/>
      <w:rPr>
        <w:sz w:val="18"/>
        <w:szCs w:val="18"/>
      </w:rPr>
    </w:pPr>
    <w:hyperlink r:id="rId1" w:history="1">
      <w:r w:rsidRPr="00280D7C">
        <w:rPr>
          <w:rStyle w:val="Hyperlink"/>
          <w:sz w:val="18"/>
          <w:szCs w:val="18"/>
        </w:rPr>
        <w:t>purchasing@berkeleyca.gov</w:t>
      </w:r>
    </w:hyperlink>
    <w:r>
      <w:rPr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DFA9B" w14:textId="77777777" w:rsidR="003A2A34" w:rsidRDefault="003A2A34" w:rsidP="00A813EC">
      <w:r>
        <w:separator/>
      </w:r>
    </w:p>
  </w:footnote>
  <w:footnote w:type="continuationSeparator" w:id="0">
    <w:p w14:paraId="28B12208" w14:textId="77777777" w:rsidR="003A2A34" w:rsidRDefault="003A2A34" w:rsidP="00A813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4BFAC" w14:textId="77777777" w:rsidR="00A813EC" w:rsidRDefault="00A813EC" w:rsidP="00A813EC">
    <w:pPr>
      <w:pStyle w:val="Header"/>
    </w:pPr>
    <w:r>
      <w:rPr>
        <w:noProof/>
      </w:rPr>
      <w:drawing>
        <wp:inline distT="0" distB="0" distL="0" distR="0" wp14:anchorId="44D85B91" wp14:editId="3B3DABC2">
          <wp:extent cx="1098550" cy="1098550"/>
          <wp:effectExtent l="19050" t="0" r="6350" b="0"/>
          <wp:docPr id="12" name="Picture 12" descr="color logo backu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lor logo backu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8550" cy="1098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CD9E1AF" w14:textId="77777777" w:rsidR="00A813EC" w:rsidRDefault="00A813EC" w:rsidP="00A813EC">
    <w:pPr>
      <w:tabs>
        <w:tab w:val="center" w:pos="4968"/>
      </w:tabs>
      <w:suppressAutoHyphens/>
      <w:overflowPunct w:val="0"/>
      <w:autoSpaceDE w:val="0"/>
      <w:autoSpaceDN w:val="0"/>
      <w:adjustRightInd w:val="0"/>
      <w:contextualSpacing/>
      <w:rPr>
        <w:b/>
        <w:spacing w:val="-3"/>
      </w:rPr>
    </w:pPr>
    <w:r>
      <w:rPr>
        <w:b/>
        <w:spacing w:val="-3"/>
        <w:sz w:val="22"/>
      </w:rPr>
      <w:t>Finance Department</w:t>
    </w:r>
  </w:p>
  <w:p w14:paraId="6DB3B2E4" w14:textId="77777777" w:rsidR="00A813EC" w:rsidRPr="00A813EC" w:rsidRDefault="00A813EC" w:rsidP="00A813EC">
    <w:pPr>
      <w:tabs>
        <w:tab w:val="center" w:pos="4968"/>
      </w:tabs>
      <w:suppressAutoHyphens/>
      <w:overflowPunct w:val="0"/>
      <w:autoSpaceDE w:val="0"/>
      <w:autoSpaceDN w:val="0"/>
      <w:adjustRightInd w:val="0"/>
      <w:contextualSpacing/>
      <w:rPr>
        <w:b/>
        <w:spacing w:val="-3"/>
      </w:rPr>
    </w:pPr>
    <w:r>
      <w:rPr>
        <w:sz w:val="20"/>
      </w:rPr>
      <w:t>General Services Division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D1087"/>
    <w:multiLevelType w:val="hybridMultilevel"/>
    <w:tmpl w:val="87E86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7929D5"/>
    <w:multiLevelType w:val="hybridMultilevel"/>
    <w:tmpl w:val="01265F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14716">
    <w:abstractNumId w:val="1"/>
  </w:num>
  <w:num w:numId="2" w16cid:durableId="1110397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798"/>
    <w:rsid w:val="00026D2C"/>
    <w:rsid w:val="00044CD5"/>
    <w:rsid w:val="00137406"/>
    <w:rsid w:val="001C14CE"/>
    <w:rsid w:val="00224FCA"/>
    <w:rsid w:val="002704DF"/>
    <w:rsid w:val="00332DAF"/>
    <w:rsid w:val="0039583B"/>
    <w:rsid w:val="003A2A34"/>
    <w:rsid w:val="00431913"/>
    <w:rsid w:val="00436361"/>
    <w:rsid w:val="004F5DB7"/>
    <w:rsid w:val="00513F3A"/>
    <w:rsid w:val="0055567C"/>
    <w:rsid w:val="005B56F1"/>
    <w:rsid w:val="005C5772"/>
    <w:rsid w:val="005C6EA9"/>
    <w:rsid w:val="00616AB7"/>
    <w:rsid w:val="006F23A1"/>
    <w:rsid w:val="007437AE"/>
    <w:rsid w:val="007C6F3C"/>
    <w:rsid w:val="00830C23"/>
    <w:rsid w:val="00831F61"/>
    <w:rsid w:val="00836FB8"/>
    <w:rsid w:val="0086116D"/>
    <w:rsid w:val="00896805"/>
    <w:rsid w:val="009E45AD"/>
    <w:rsid w:val="009F7C01"/>
    <w:rsid w:val="00A63340"/>
    <w:rsid w:val="00A813EC"/>
    <w:rsid w:val="00C932EF"/>
    <w:rsid w:val="00CF6B25"/>
    <w:rsid w:val="00D70798"/>
    <w:rsid w:val="00DB2A7B"/>
    <w:rsid w:val="00DF18AA"/>
    <w:rsid w:val="00E0292B"/>
    <w:rsid w:val="00E40EAA"/>
    <w:rsid w:val="00F42CB1"/>
    <w:rsid w:val="00FE1706"/>
    <w:rsid w:val="07DB16F9"/>
    <w:rsid w:val="0D432D5F"/>
    <w:rsid w:val="0E6D5B99"/>
    <w:rsid w:val="1311EA1C"/>
    <w:rsid w:val="14E095B0"/>
    <w:rsid w:val="211BAEF5"/>
    <w:rsid w:val="21715180"/>
    <w:rsid w:val="25713FFB"/>
    <w:rsid w:val="2A48C6EF"/>
    <w:rsid w:val="2E910494"/>
    <w:rsid w:val="2E939C87"/>
    <w:rsid w:val="2FCD2162"/>
    <w:rsid w:val="30A2579F"/>
    <w:rsid w:val="327B383D"/>
    <w:rsid w:val="4C270376"/>
    <w:rsid w:val="4D12D8E3"/>
    <w:rsid w:val="56FAEB35"/>
    <w:rsid w:val="5896BB96"/>
    <w:rsid w:val="5A149779"/>
    <w:rsid w:val="5C23FEE3"/>
    <w:rsid w:val="5DA71BF9"/>
    <w:rsid w:val="5EB24918"/>
    <w:rsid w:val="5FF6FBBB"/>
    <w:rsid w:val="606CDD7E"/>
    <w:rsid w:val="618FC6F9"/>
    <w:rsid w:val="631D71E6"/>
    <w:rsid w:val="69058EA2"/>
    <w:rsid w:val="6B4ADCBB"/>
    <w:rsid w:val="6DDDE094"/>
    <w:rsid w:val="7A3DF2BE"/>
    <w:rsid w:val="7E55B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E4A3B"/>
  <w15:chartTrackingRefBased/>
  <w15:docId w15:val="{487BDAB7-2CE7-44D9-BAFE-5377835A6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3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13E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A813EC"/>
  </w:style>
  <w:style w:type="paragraph" w:styleId="Footer">
    <w:name w:val="footer"/>
    <w:basedOn w:val="Normal"/>
    <w:link w:val="FooterChar"/>
    <w:uiPriority w:val="99"/>
    <w:unhideWhenUsed/>
    <w:rsid w:val="00A813EC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A813EC"/>
  </w:style>
  <w:style w:type="character" w:styleId="Hyperlink">
    <w:name w:val="Hyperlink"/>
    <w:basedOn w:val="DefaultParagraphFont"/>
    <w:uiPriority w:val="99"/>
    <w:unhideWhenUsed/>
    <w:rsid w:val="00513F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3F3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C14C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332D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urchasing@berkeleyca.gov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urchasing@berkeleyca.g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gonzalez\AppData\Local\Microsoft\Windows\INetCache\Content.Outlook\UVUML91F\INFORMAL_PROPOSALS_(services)_Nov202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MediaLengthInSeconds xmlns="4d442213-ee11-4b50-bc16-1b84a03a0611" xsi:nil="true"/>
    <lcf76f155ced4ddcb4097134ff3c332f xmlns="4d442213-ee11-4b50-bc16-1b84a03a0611">
      <Terms xmlns="http://schemas.microsoft.com/office/infopath/2007/PartnerControls"/>
    </lcf76f155ced4ddcb4097134ff3c332f>
    <TaxCatchAll xmlns="0a2c1138-f578-4ac2-9bcf-b27912e38a88" xsi:nil="true"/>
    <_dlc_DocId xmlns="0a2c1138-f578-4ac2-9bcf-b27912e38a88">HOMEFINANCE-992129369-15900</_dlc_DocId>
    <_dlc_DocIdUrl xmlns="0a2c1138-f578-4ac2-9bcf-b27912e38a88">
      <Url>https://cityofberkeley.sharepoint.com/sites/HomeFinance/_layouts/15/DocIdRedir.aspx?ID=HOMEFINANCE-992129369-15900</Url>
      <Description>HOMEFINANCE-992129369-15900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B919E980E34248A24AC17552ABF2B2" ma:contentTypeVersion="14" ma:contentTypeDescription="Create a new document." ma:contentTypeScope="" ma:versionID="229d7119a69f7f342eaea93201d0b39e">
  <xsd:schema xmlns:xsd="http://www.w3.org/2001/XMLSchema" xmlns:xs="http://www.w3.org/2001/XMLSchema" xmlns:p="http://schemas.microsoft.com/office/2006/metadata/properties" xmlns:ns1="http://schemas.microsoft.com/sharepoint/v3" xmlns:ns2="4d442213-ee11-4b50-bc16-1b84a03a0611" xmlns:ns3="0a2c1138-f578-4ac2-9bcf-b27912e38a88" targetNamespace="http://schemas.microsoft.com/office/2006/metadata/properties" ma:root="true" ma:fieldsID="f91908971009ababa3d8056b7cf65549" ns1:_="" ns2:_="" ns3:_="">
    <xsd:import namespace="http://schemas.microsoft.com/sharepoint/v3"/>
    <xsd:import namespace="4d442213-ee11-4b50-bc16-1b84a03a0611"/>
    <xsd:import namespace="0a2c1138-f578-4ac2-9bcf-b27912e38a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42213-ee11-4b50-bc16-1b84a03a06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28b9315-b38c-431e-a234-0d3ee228cc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2c1138-f578-4ac2-9bcf-b27912e38a8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a3038871-c507-4757-930e-63b2aba2da65}" ma:internalName="TaxCatchAll" ma:showField="CatchAllData" ma:web="0a2c1138-f578-4ac2-9bcf-b27912e38a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6A0BBE-96F1-4FC1-A25B-F5C1D8C0D0E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d442213-ee11-4b50-bc16-1b84a03a0611"/>
    <ds:schemaRef ds:uri="0a2c1138-f578-4ac2-9bcf-b27912e38a88"/>
  </ds:schemaRefs>
</ds:datastoreItem>
</file>

<file path=customXml/itemProps2.xml><?xml version="1.0" encoding="utf-8"?>
<ds:datastoreItem xmlns:ds="http://schemas.openxmlformats.org/officeDocument/2006/customXml" ds:itemID="{87AB3106-F0B6-4DB1-997F-7FAB2A03BA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C45217-3371-482B-BCC1-4A45B55885C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95FAA87-F00F-42E6-AECA-4336936303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d442213-ee11-4b50-bc16-1b84a03a0611"/>
    <ds:schemaRef ds:uri="0a2c1138-f578-4ac2-9bcf-b27912e38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750ed8b-1a22-4730-a100-9811b37d4d17}" enabled="0" method="" siteId="{a750ed8b-1a22-4730-a100-9811b37d4d1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INFORMAL_PROPOSALS_(services)_Nov2023.dotx</Template>
  <TotalTime>1</TotalTime>
  <Pages>3</Pages>
  <Words>385</Words>
  <Characters>2196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Berkeley</Company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La Cruz, Magdalena</dc:creator>
  <cp:keywords/>
  <dc:description/>
  <cp:lastModifiedBy>Gonzalez, Rachel</cp:lastModifiedBy>
  <cp:revision>2</cp:revision>
  <dcterms:created xsi:type="dcterms:W3CDTF">2026-10-23T21:15:00Z</dcterms:created>
  <dcterms:modified xsi:type="dcterms:W3CDTF">2026-10-23T21:15:00Z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a0531f91-fece-43e0-8169-d55ede78cd31</vt:lpwstr>
  </property>
  <property fmtid="{D5CDD505-2E9C-101B-9397-08002B2CF9AE}" pid="3" name="TitusCOBClassification">
    <vt:lpwstr>Internal</vt:lpwstr>
  </property>
  <property fmtid="{D5CDD505-2E9C-101B-9397-08002B2CF9AE}" pid="4" name="TitusVisualMarking">
    <vt:lpwstr>Yes</vt:lpwstr>
  </property>
  <property fmtid="{D5CDD505-2E9C-101B-9397-08002B2CF9AE}" pid="5" name="MediaServiceImageTags">
    <vt:lpwstr/>
  </property>
  <property fmtid="{D5CDD505-2E9C-101B-9397-08002B2CF9AE}" pid="6" name="ContentTypeId">
    <vt:lpwstr>0x010100EDB919E980E34248A24AC17552ABF2B2</vt:lpwstr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Order">
    <vt:r8>45500</vt:r8>
  </property>
  <property fmtid="{D5CDD505-2E9C-101B-9397-08002B2CF9AE}" pid="11" name="xd_ProgID">
    <vt:lpwstr/>
  </property>
  <property fmtid="{D5CDD505-2E9C-101B-9397-08002B2CF9AE}" pid="12" name="TemplateUrl">
    <vt:lpwstr/>
  </property>
  <property fmtid="{D5CDD505-2E9C-101B-9397-08002B2CF9AE}" pid="13" name="xd_Signature">
    <vt:bool>false</vt:bool>
  </property>
  <property fmtid="{D5CDD505-2E9C-101B-9397-08002B2CF9AE}" pid="14" name="SharedWithUsers">
    <vt:lpwstr>191;#Sprague, David A.;#149;#Roben, Josh</vt:lpwstr>
  </property>
  <property fmtid="{D5CDD505-2E9C-101B-9397-08002B2CF9AE}" pid="15" name="_dlc_DocIdItemGuid">
    <vt:lpwstr>55e35d61-3797-42bc-92c4-8501b640d575</vt:lpwstr>
  </property>
</Properties>
</file>